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0E4F" w14:textId="3175C9FE" w:rsidR="00CE7B2A" w:rsidRPr="00A4558D" w:rsidRDefault="00CE7B2A" w:rsidP="004266D2">
      <w:pPr>
        <w:ind w:left="-360"/>
        <w:rPr>
          <w:color w:val="23426D"/>
        </w:rPr>
      </w:pPr>
    </w:p>
    <w:sectPr w:rsidR="00CE7B2A" w:rsidRPr="00A4558D" w:rsidSect="001915AE">
      <w:headerReference w:type="default" r:id="rId10"/>
      <w:footerReference w:type="default" r:id="rId11"/>
      <w:pgSz w:w="12240" w:h="15840"/>
      <w:pgMar w:top="1440" w:right="1440" w:bottom="1647" w:left="81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99344" w14:textId="77777777" w:rsidR="00246958" w:rsidRDefault="00246958" w:rsidP="00CE7B2A">
      <w:r>
        <w:separator/>
      </w:r>
    </w:p>
  </w:endnote>
  <w:endnote w:type="continuationSeparator" w:id="0">
    <w:p w14:paraId="6FE3B96E" w14:textId="77777777" w:rsidR="00246958" w:rsidRDefault="00246958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8" w14:textId="6606099C" w:rsidR="000E07AE" w:rsidRDefault="000E07AE" w:rsidP="00CE7B2A">
    <w:pPr>
      <w:pStyle w:val="Footer"/>
      <w:tabs>
        <w:tab w:val="clear" w:pos="4680"/>
        <w:tab w:val="clear" w:pos="9360"/>
        <w:tab w:val="left" w:pos="286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7DA6" w14:textId="77777777" w:rsidR="00246958" w:rsidRDefault="00246958" w:rsidP="00CE7B2A">
      <w:r>
        <w:separator/>
      </w:r>
    </w:p>
  </w:footnote>
  <w:footnote w:type="continuationSeparator" w:id="0">
    <w:p w14:paraId="2865D2C4" w14:textId="77777777" w:rsidR="00246958" w:rsidRDefault="00246958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5" w14:textId="3F78C09B" w:rsidR="000E07AE" w:rsidRDefault="004C5B6D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07D14A8E" wp14:editId="0D27ADD1">
          <wp:simplePos x="0" y="0"/>
          <wp:positionH relativeFrom="column">
            <wp:posOffset>-4329308</wp:posOffset>
          </wp:positionH>
          <wp:positionV relativeFrom="paragraph">
            <wp:posOffset>244257</wp:posOffset>
          </wp:positionV>
          <wp:extent cx="6173470" cy="4001323"/>
          <wp:effectExtent l="0" t="0" r="0" b="0"/>
          <wp:wrapNone/>
          <wp:docPr id="1561340251" name="Picture 1" descr="A yellow and orange poster with a flower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340251" name="Picture 1" descr="A yellow and orange poster with a flower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7929" cy="4010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16548226" w:rsidR="000E07AE" w:rsidRDefault="004C5B6D">
    <w:pPr>
      <w:pStyle w:val="Header"/>
    </w:pPr>
    <w:r>
      <w:rPr>
        <w:noProof/>
      </w:rPr>
      <w:drawing>
        <wp:anchor distT="0" distB="0" distL="114300" distR="114300" simplePos="0" relativeHeight="251657213" behindDoc="1" locked="0" layoutInCell="1" allowOverlap="1" wp14:anchorId="600116F8" wp14:editId="5B65A8B5">
          <wp:simplePos x="0" y="0"/>
          <wp:positionH relativeFrom="column">
            <wp:posOffset>-4342765</wp:posOffset>
          </wp:positionH>
          <wp:positionV relativeFrom="paragraph">
            <wp:posOffset>4515485</wp:posOffset>
          </wp:positionV>
          <wp:extent cx="6173470" cy="4001323"/>
          <wp:effectExtent l="0" t="0" r="0" b="0"/>
          <wp:wrapNone/>
          <wp:docPr id="1493254780" name="Picture 1493254780" descr="A yellow and orange poster with a flower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340251" name="Picture 1" descr="A yellow and orange poster with a flower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3470" cy="4001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E07AE"/>
    <w:rsid w:val="00101301"/>
    <w:rsid w:val="001915AE"/>
    <w:rsid w:val="00200EB6"/>
    <w:rsid w:val="00246958"/>
    <w:rsid w:val="004266D2"/>
    <w:rsid w:val="00473A44"/>
    <w:rsid w:val="004C5B6D"/>
    <w:rsid w:val="004D296B"/>
    <w:rsid w:val="00682432"/>
    <w:rsid w:val="00746C60"/>
    <w:rsid w:val="007544CF"/>
    <w:rsid w:val="007A5470"/>
    <w:rsid w:val="00A2047E"/>
    <w:rsid w:val="00A4558D"/>
    <w:rsid w:val="00A75D4B"/>
    <w:rsid w:val="00C35D82"/>
    <w:rsid w:val="00C80C08"/>
    <w:rsid w:val="00CD11D1"/>
    <w:rsid w:val="00CE7B2A"/>
    <w:rsid w:val="00D167E9"/>
    <w:rsid w:val="00DD581A"/>
    <w:rsid w:val="00DF73D3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3" ma:contentTypeDescription="Create a new document." ma:contentTypeScope="" ma:versionID="129e849f43c616ce999d6003962324ec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b63c5f90c83521742acc93f55808e5b8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B8A505-E813-4B75-BEFC-EC5536D55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4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Lima</cp:lastModifiedBy>
  <cp:revision>2</cp:revision>
  <cp:lastPrinted>2016-05-26T16:18:00Z</cp:lastPrinted>
  <dcterms:created xsi:type="dcterms:W3CDTF">2023-07-05T17:44:00Z</dcterms:created>
  <dcterms:modified xsi:type="dcterms:W3CDTF">2023-07-05T17:44:00Z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</Properties>
</file>